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4411"/>
        <w:gridCol w:w="179"/>
        <w:gridCol w:w="1530"/>
        <w:gridCol w:w="1800"/>
      </w:tblGrid>
      <w:tr w:rsidR="006146DE" w:rsidRPr="007E40D4" w14:paraId="47BBCBC4" w14:textId="77777777" w:rsidTr="00FB1875">
        <w:trPr>
          <w:trHeight w:val="288"/>
        </w:trPr>
        <w:tc>
          <w:tcPr>
            <w:tcW w:w="1071" w:type="pct"/>
            <w:tcBorders>
              <w:bottom w:val="nil"/>
            </w:tcBorders>
            <w:vAlign w:val="bottom"/>
          </w:tcPr>
          <w:p w14:paraId="70B4E94B" w14:textId="77777777" w:rsidR="00B87AD3" w:rsidRPr="007E40D4" w:rsidRDefault="009F10C8" w:rsidP="00C4469A">
            <w:pPr>
              <w:rPr>
                <w:rFonts w:ascii="Arial" w:hAnsi="Arial" w:cs="Arial"/>
                <w:sz w:val="20"/>
              </w:rPr>
            </w:pPr>
            <w:r w:rsidRPr="007E40D4">
              <w:rPr>
                <w:rFonts w:ascii="Arial" w:hAnsi="Arial" w:cs="Arial"/>
                <w:sz w:val="20"/>
              </w:rPr>
              <w:t>Project Name</w:t>
            </w:r>
          </w:p>
        </w:tc>
        <w:tc>
          <w:tcPr>
            <w:tcW w:w="2188" w:type="pct"/>
            <w:tcBorders>
              <w:bottom w:val="single" w:sz="4" w:space="0" w:color="auto"/>
            </w:tcBorders>
            <w:vAlign w:val="bottom"/>
          </w:tcPr>
          <w:p w14:paraId="6766DF99" w14:textId="7AB227BC" w:rsidR="00B87AD3" w:rsidRPr="007E40D4" w:rsidRDefault="0055391A" w:rsidP="00C4469A">
            <w:pPr>
              <w:rPr>
                <w:rFonts w:ascii="Arial" w:hAnsi="Arial" w:cs="Arial"/>
                <w:sz w:val="20"/>
              </w:rPr>
            </w:pPr>
            <w:r w:rsidRPr="007E40D4">
              <w:rPr>
                <w:rFonts w:ascii="Arial" w:hAnsi="Arial" w:cs="Arial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B87AD3" w:rsidRPr="007E40D4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0D4">
              <w:rPr>
                <w:rFonts w:ascii="Arial" w:hAnsi="Arial" w:cs="Arial"/>
                <w:sz w:val="20"/>
              </w:rPr>
            </w:r>
            <w:r w:rsidRPr="007E40D4">
              <w:rPr>
                <w:rFonts w:ascii="Arial" w:hAnsi="Arial" w:cs="Arial"/>
                <w:sz w:val="20"/>
              </w:rPr>
              <w:fldChar w:fldCharType="separate"/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Pr="007E40D4">
              <w:rPr>
                <w:rFonts w:ascii="Arial" w:hAnsi="Arial" w:cs="Arial"/>
                <w:sz w:val="20"/>
              </w:rPr>
              <w:fldChar w:fldCharType="end"/>
            </w:r>
            <w:r w:rsidR="00E22AE0">
              <w:rPr>
                <w:rFonts w:ascii="Arial" w:hAnsi="Arial" w:cs="Arial"/>
                <w:sz w:val="20"/>
              </w:rPr>
              <w:t>Delaware State Park Campground Camp store/Check-in Replacement</w:t>
            </w:r>
          </w:p>
        </w:tc>
        <w:tc>
          <w:tcPr>
            <w:tcW w:w="89" w:type="pct"/>
            <w:tcBorders>
              <w:bottom w:val="nil"/>
            </w:tcBorders>
            <w:vAlign w:val="bottom"/>
          </w:tcPr>
          <w:p w14:paraId="709CEC70" w14:textId="77777777" w:rsidR="00B87AD3" w:rsidRPr="007E40D4" w:rsidRDefault="00B87AD3" w:rsidP="00C446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nil"/>
            </w:tcBorders>
            <w:vAlign w:val="bottom"/>
          </w:tcPr>
          <w:p w14:paraId="4F276831" w14:textId="77777777" w:rsidR="00B87AD3" w:rsidRPr="007E40D4" w:rsidRDefault="007E40D4" w:rsidP="00C446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</w:t>
            </w:r>
            <w:r w:rsidR="00093462" w:rsidRPr="007E40D4">
              <w:rPr>
                <w:rFonts w:ascii="Arial" w:hAnsi="Arial" w:cs="Arial"/>
                <w:sz w:val="20"/>
              </w:rPr>
              <w:t xml:space="preserve"> Number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bottom"/>
          </w:tcPr>
          <w:p w14:paraId="35D50208" w14:textId="6DB2B71E" w:rsidR="00B87AD3" w:rsidRPr="007E40D4" w:rsidRDefault="0055391A" w:rsidP="00C4469A">
            <w:pPr>
              <w:rPr>
                <w:rFonts w:ascii="Arial" w:hAnsi="Arial" w:cs="Arial"/>
                <w:sz w:val="20"/>
              </w:rPr>
            </w:pPr>
            <w:r w:rsidRPr="007E40D4">
              <w:rPr>
                <w:rFonts w:ascii="Arial" w:hAnsi="Arial" w:cs="Arial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B87AD3" w:rsidRPr="007E40D4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0D4">
              <w:rPr>
                <w:rFonts w:ascii="Arial" w:hAnsi="Arial" w:cs="Arial"/>
                <w:sz w:val="20"/>
              </w:rPr>
            </w:r>
            <w:r w:rsidRPr="007E40D4">
              <w:rPr>
                <w:rFonts w:ascii="Arial" w:hAnsi="Arial" w:cs="Arial"/>
                <w:sz w:val="20"/>
              </w:rPr>
              <w:fldChar w:fldCharType="separate"/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Pr="007E40D4">
              <w:rPr>
                <w:rFonts w:ascii="Arial" w:hAnsi="Arial" w:cs="Arial"/>
                <w:sz w:val="20"/>
              </w:rPr>
              <w:fldChar w:fldCharType="end"/>
            </w:r>
            <w:r w:rsidR="00E22AE0">
              <w:rPr>
                <w:rFonts w:ascii="Arial" w:hAnsi="Arial" w:cs="Arial"/>
                <w:sz w:val="20"/>
              </w:rPr>
              <w:t>DNR-270073</w:t>
            </w:r>
          </w:p>
        </w:tc>
      </w:tr>
      <w:tr w:rsidR="00B87AD3" w:rsidRPr="007E40D4" w14:paraId="6A4DEB3F" w14:textId="77777777" w:rsidTr="00FB1875">
        <w:trPr>
          <w:trHeight w:val="288"/>
        </w:trPr>
        <w:tc>
          <w:tcPr>
            <w:tcW w:w="1071" w:type="pct"/>
            <w:tcBorders>
              <w:bottom w:val="nil"/>
            </w:tcBorders>
            <w:vAlign w:val="bottom"/>
          </w:tcPr>
          <w:p w14:paraId="0A84F666" w14:textId="77777777" w:rsidR="00B87AD3" w:rsidRPr="007E40D4" w:rsidRDefault="00263722" w:rsidP="009F10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Location</w:t>
            </w:r>
          </w:p>
        </w:tc>
        <w:tc>
          <w:tcPr>
            <w:tcW w:w="2188" w:type="pct"/>
            <w:tcBorders>
              <w:bottom w:val="single" w:sz="4" w:space="0" w:color="auto"/>
            </w:tcBorders>
            <w:vAlign w:val="bottom"/>
          </w:tcPr>
          <w:p w14:paraId="29ED5284" w14:textId="20F4452F" w:rsidR="00B87AD3" w:rsidRPr="007E40D4" w:rsidRDefault="0055391A" w:rsidP="00C4469A">
            <w:pPr>
              <w:rPr>
                <w:rFonts w:ascii="Arial" w:hAnsi="Arial" w:cs="Arial"/>
                <w:sz w:val="20"/>
              </w:rPr>
            </w:pPr>
            <w:r w:rsidRPr="007E40D4">
              <w:rPr>
                <w:rFonts w:ascii="Arial" w:hAnsi="Arial" w:cs="Arial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B87AD3" w:rsidRPr="007E40D4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0D4">
              <w:rPr>
                <w:rFonts w:ascii="Arial" w:hAnsi="Arial" w:cs="Arial"/>
                <w:sz w:val="20"/>
              </w:rPr>
            </w:r>
            <w:r w:rsidRPr="007E40D4">
              <w:rPr>
                <w:rFonts w:ascii="Arial" w:hAnsi="Arial" w:cs="Arial"/>
                <w:sz w:val="20"/>
              </w:rPr>
              <w:fldChar w:fldCharType="separate"/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="00B87AD3" w:rsidRPr="007E40D4">
              <w:rPr>
                <w:rFonts w:ascii="Arial" w:hAnsi="Arial" w:cs="Arial"/>
                <w:noProof/>
                <w:sz w:val="20"/>
              </w:rPr>
              <w:t> </w:t>
            </w:r>
            <w:r w:rsidRPr="007E40D4">
              <w:rPr>
                <w:rFonts w:ascii="Arial" w:hAnsi="Arial" w:cs="Arial"/>
                <w:sz w:val="20"/>
              </w:rPr>
              <w:fldChar w:fldCharType="end"/>
            </w:r>
            <w:r w:rsidR="00E22AE0">
              <w:rPr>
                <w:rFonts w:ascii="Arial" w:hAnsi="Arial" w:cs="Arial"/>
                <w:sz w:val="20"/>
              </w:rPr>
              <w:t>Delaware State Park</w:t>
            </w:r>
          </w:p>
        </w:tc>
        <w:tc>
          <w:tcPr>
            <w:tcW w:w="89" w:type="pct"/>
            <w:tcBorders>
              <w:bottom w:val="nil"/>
            </w:tcBorders>
            <w:vAlign w:val="bottom"/>
          </w:tcPr>
          <w:p w14:paraId="108352EB" w14:textId="77777777" w:rsidR="00B87AD3" w:rsidRPr="007E40D4" w:rsidRDefault="00B87AD3" w:rsidP="00C446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nil"/>
            </w:tcBorders>
            <w:vAlign w:val="bottom"/>
          </w:tcPr>
          <w:p w14:paraId="1910C75B" w14:textId="77777777" w:rsidR="00B87AD3" w:rsidRPr="007E40D4" w:rsidRDefault="00B87AD3" w:rsidP="00D033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3" w:type="pct"/>
            <w:tcBorders>
              <w:top w:val="single" w:sz="4" w:space="0" w:color="auto"/>
              <w:bottom w:val="nil"/>
            </w:tcBorders>
            <w:vAlign w:val="bottom"/>
          </w:tcPr>
          <w:p w14:paraId="33BCBA90" w14:textId="77777777" w:rsidR="00B87AD3" w:rsidRPr="007E40D4" w:rsidRDefault="00B87AD3" w:rsidP="00C4469A">
            <w:pPr>
              <w:tabs>
                <w:tab w:val="left" w:pos="510"/>
              </w:tabs>
              <w:rPr>
                <w:rFonts w:ascii="Arial" w:hAnsi="Arial" w:cs="Arial"/>
                <w:sz w:val="20"/>
              </w:rPr>
            </w:pPr>
          </w:p>
        </w:tc>
      </w:tr>
      <w:tr w:rsidR="00B87AD3" w:rsidRPr="007E40D4" w14:paraId="148B0F01" w14:textId="77777777" w:rsidTr="006146DE">
        <w:trPr>
          <w:trHeight w:val="216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A46ADEC" w14:textId="77777777" w:rsidR="00B87AD3" w:rsidRPr="007E40D4" w:rsidRDefault="00B87AD3" w:rsidP="002470D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CB4BCA" w14:textId="77777777" w:rsidR="00263722" w:rsidRDefault="00263722" w:rsidP="00263722">
      <w:pPr>
        <w:rPr>
          <w:rFonts w:ascii="Arial" w:hAnsi="Arial" w:cs="Arial"/>
          <w:sz w:val="20"/>
        </w:rPr>
      </w:pPr>
    </w:p>
    <w:p w14:paraId="53276796" w14:textId="3A585651" w:rsidR="00263722" w:rsidRDefault="00263722" w:rsidP="0026372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Date posted: </w:t>
      </w:r>
      <w:r w:rsidR="00E22AE0">
        <w:rPr>
          <w:rFonts w:ascii="Arial" w:hAnsi="Arial" w:cs="Arial"/>
          <w:sz w:val="18"/>
          <w:szCs w:val="18"/>
        </w:rPr>
        <w:t>8/11/2026</w:t>
      </w:r>
    </w:p>
    <w:p w14:paraId="29BDD237" w14:textId="77777777" w:rsidR="00263722" w:rsidRDefault="00263722" w:rsidP="0026372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Date revised: </w:t>
      </w:r>
      <w:r w:rsidR="0055391A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If needed]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 w:rsidR="0055391A">
        <w:rPr>
          <w:rFonts w:ascii="Arial" w:hAnsi="Arial" w:cs="Arial"/>
          <w:sz w:val="18"/>
          <w:szCs w:val="18"/>
        </w:rPr>
      </w:r>
      <w:r w:rsidR="0055391A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[If needed]</w:t>
      </w:r>
      <w:r w:rsidR="0055391A">
        <w:rPr>
          <w:rFonts w:ascii="Arial" w:hAnsi="Arial" w:cs="Arial"/>
          <w:sz w:val="18"/>
          <w:szCs w:val="18"/>
        </w:rPr>
        <w:fldChar w:fldCharType="end"/>
      </w:r>
    </w:p>
    <w:p w14:paraId="723650F5" w14:textId="77777777" w:rsidR="00263722" w:rsidRDefault="00263722" w:rsidP="00263722">
      <w:pPr>
        <w:rPr>
          <w:rFonts w:ascii="Arial" w:hAnsi="Arial" w:cs="Arial"/>
          <w:sz w:val="20"/>
        </w:rPr>
      </w:pPr>
    </w:p>
    <w:p w14:paraId="28CCC410" w14:textId="77777777" w:rsidR="00263722" w:rsidRDefault="00263722" w:rsidP="0026372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Below are the questions that have been received to date for the RFQ of the above-referenced project:</w:t>
      </w:r>
    </w:p>
    <w:p w14:paraId="528A536E" w14:textId="77777777" w:rsidR="00263722" w:rsidRDefault="00263722" w:rsidP="00263722">
      <w:pPr>
        <w:rPr>
          <w:rFonts w:ascii="Arial" w:hAnsi="Arial" w:cs="Arial"/>
          <w:sz w:val="20"/>
        </w:rPr>
      </w:pPr>
    </w:p>
    <w:p w14:paraId="35DEB2AF" w14:textId="5146E7DB" w:rsidR="00E22AE0" w:rsidRDefault="00E22AE0" w:rsidP="00E22AE0">
      <w:pPr>
        <w:pStyle w:val="xmsonormal"/>
        <w:numPr>
          <w:ilvl w:val="0"/>
          <w:numId w:val="1"/>
        </w:numPr>
      </w:pPr>
      <w:r>
        <w:rPr>
          <w:color w:val="000000"/>
        </w:rPr>
        <w:t xml:space="preserve"> </w:t>
      </w:r>
      <w:r>
        <w:rPr>
          <w:color w:val="000000"/>
        </w:rPr>
        <w:t>A</w:t>
      </w:r>
      <w:r>
        <w:rPr>
          <w:color w:val="000000"/>
        </w:rPr>
        <w:t xml:space="preserve"> question regarding the scope for the referenced project, the demolition and replacement of the Campground </w:t>
      </w:r>
      <w:r>
        <w:rPr>
          <w:color w:val="000000"/>
        </w:rPr>
        <w:t>Camp store</w:t>
      </w:r>
      <w:r>
        <w:rPr>
          <w:color w:val="000000"/>
        </w:rPr>
        <w:t>/Check-in Building. The listed scope includes which seems to be in addition to the Project Description:</w:t>
      </w:r>
      <w:r w:rsidRPr="00E22AE0">
        <w:rPr>
          <w:color w:val="000000"/>
        </w:rPr>
        <w:t xml:space="preserve"> 1. Experience with similar scope (campgrounds, </w:t>
      </w:r>
      <w:r w:rsidRPr="00E22AE0">
        <w:rPr>
          <w:color w:val="C82613"/>
          <w:u w:val="single"/>
        </w:rPr>
        <w:t>public use shower-houses and restrooms</w:t>
      </w:r>
      <w:r w:rsidRPr="00E22AE0">
        <w:rPr>
          <w:color w:val="000000"/>
        </w:rPr>
        <w:t xml:space="preserve">). 4. Experience coordinating with USACE. Should design teams assume there to be restroom/shower facilities included in the program for the </w:t>
      </w:r>
      <w:r w:rsidRPr="00E22AE0">
        <w:rPr>
          <w:color w:val="000000"/>
        </w:rPr>
        <w:t>Camp store</w:t>
      </w:r>
      <w:r w:rsidRPr="00E22AE0">
        <w:rPr>
          <w:color w:val="000000"/>
        </w:rPr>
        <w:t xml:space="preserve"> Building along with coordination with the USACE?</w:t>
      </w:r>
    </w:p>
    <w:p w14:paraId="1FAF96F4" w14:textId="61970247" w:rsidR="00263722" w:rsidRDefault="00263722" w:rsidP="00E22AE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6F11FDE8" w14:textId="42D7D784" w:rsidR="00E22AE0" w:rsidRPr="00E22AE0" w:rsidRDefault="00E22AE0" w:rsidP="00E22AE0">
      <w:pPr>
        <w:pStyle w:val="ListParagraph"/>
        <w:numPr>
          <w:ilvl w:val="1"/>
          <w:numId w:val="1"/>
        </w:numPr>
        <w:rPr>
          <w:rFonts w:ascii="Aptos" w:hAnsi="Aptos"/>
          <w:color w:val="000000"/>
          <w:szCs w:val="24"/>
        </w:rPr>
      </w:pPr>
      <w:r w:rsidRPr="00E22AE0">
        <w:rPr>
          <w:rFonts w:ascii="Aptos" w:hAnsi="Aptos"/>
          <w:color w:val="000000"/>
          <w:szCs w:val="24"/>
        </w:rPr>
        <w:t xml:space="preserve">The Camp-store/Check-in building will include public use restroom facilities (likely no showers). Delaware State Park is owned by USACE, therefore design approval and coordination with </w:t>
      </w:r>
      <w:r w:rsidRPr="00E22AE0">
        <w:rPr>
          <w:rFonts w:ascii="Aptos" w:hAnsi="Aptos"/>
          <w:color w:val="000000"/>
          <w:szCs w:val="24"/>
        </w:rPr>
        <w:t>USACE</w:t>
      </w:r>
      <w:r w:rsidRPr="00E22AE0">
        <w:rPr>
          <w:rFonts w:ascii="Aptos" w:hAnsi="Aptos"/>
          <w:color w:val="000000"/>
          <w:szCs w:val="24"/>
        </w:rPr>
        <w:t xml:space="preserve"> will be required.</w:t>
      </w:r>
    </w:p>
    <w:p w14:paraId="2E3EC903" w14:textId="5FE4FEDB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39B23EAC" w14:textId="3D06906A" w:rsidR="00263722" w:rsidRDefault="00263722" w:rsidP="00E22AE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061B2A60" w14:textId="3FDEF51F" w:rsidR="00263722" w:rsidRDefault="00263722" w:rsidP="00E22AE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5B3548D7" w14:textId="66AEE88F" w:rsidR="00263722" w:rsidRDefault="00263722" w:rsidP="00E22AE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26384124" w14:textId="196C5CF8" w:rsidR="00263722" w:rsidRDefault="00263722" w:rsidP="00E22AE0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5727BE2B" w14:textId="65381042" w:rsidR="00263722" w:rsidRDefault="00263722" w:rsidP="00E22AE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2AB76B63" w14:textId="32D48E91" w:rsidR="00263722" w:rsidRDefault="00263722" w:rsidP="00E22AE0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599F80CB" w14:textId="1F6E1B4F" w:rsidR="00263722" w:rsidRDefault="00263722" w:rsidP="00E22AE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571CBEB1" w14:textId="5E1A55E0" w:rsidR="00263722" w:rsidRDefault="00263722" w:rsidP="00E22AE0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04CC6911" w14:textId="335D6AB6" w:rsidR="00263722" w:rsidRDefault="00263722" w:rsidP="00E22AE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30E75FB5" w14:textId="21D39705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374F74E0" w14:textId="4D55588F" w:rsidR="00263722" w:rsidRDefault="00263722" w:rsidP="00E22AE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7E439235" w14:textId="5E333333" w:rsidR="00263722" w:rsidRDefault="00263722" w:rsidP="00E22AE0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014CFD7C" w14:textId="6D400FC7" w:rsidR="00263722" w:rsidRDefault="00263722" w:rsidP="00E22AE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01A525D7" w14:textId="4DAA46D8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37A94787" w14:textId="186CA88F" w:rsidR="00263722" w:rsidRDefault="00263722" w:rsidP="00E22AE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7429E1A3" w14:textId="1B8B327E" w:rsidR="00263722" w:rsidRDefault="00263722" w:rsidP="00E22AE0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br/>
      </w:r>
    </w:p>
    <w:p w14:paraId="05C228C6" w14:textId="461CDC9F" w:rsidR="00263722" w:rsidRDefault="00263722" w:rsidP="00E22AE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04A2DF78" w14:textId="5C48993A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7763A029" w14:textId="682B1B43" w:rsidR="00263722" w:rsidRDefault="00263722" w:rsidP="00E22AE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44042D1F" w14:textId="58C1C755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6F43CB36" w14:textId="1D08FA99" w:rsidR="00263722" w:rsidRDefault="00263722" w:rsidP="00E22AE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16D7C55D" w14:textId="7C827693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6EBB463E" w14:textId="340BF20B" w:rsidR="00263722" w:rsidRDefault="00263722" w:rsidP="00E22AE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2182A0FA" w14:textId="49516796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2B665264" w14:textId="52FFCC4B" w:rsidR="00263722" w:rsidRDefault="00263722" w:rsidP="00E22AE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0F738951" w14:textId="3A4D3B2E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5E67AABC" w14:textId="3FE416B2" w:rsidR="00263722" w:rsidRDefault="00263722" w:rsidP="00E22AE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4A0DE4FC" w14:textId="2C479357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12166699" w14:textId="1283B983" w:rsidR="00263722" w:rsidRDefault="00263722" w:rsidP="00E22AE0">
      <w:pPr>
        <w:ind w:left="720"/>
        <w:rPr>
          <w:rFonts w:ascii="Arial" w:hAnsi="Arial" w:cs="Arial"/>
          <w:sz w:val="20"/>
        </w:rPr>
      </w:pPr>
    </w:p>
    <w:p w14:paraId="006AC744" w14:textId="6270A244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1B6B1A5A" w14:textId="30A61BE8" w:rsidR="00263722" w:rsidRDefault="00263722" w:rsidP="00E22AE0">
      <w:pPr>
        <w:ind w:left="720"/>
        <w:rPr>
          <w:rFonts w:ascii="Arial" w:hAnsi="Arial" w:cs="Arial"/>
          <w:sz w:val="20"/>
        </w:rPr>
      </w:pPr>
    </w:p>
    <w:p w14:paraId="76DEAD55" w14:textId="6F89676C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57AC9BE3" w14:textId="2684ADAD" w:rsidR="00263722" w:rsidRDefault="00263722" w:rsidP="00E22AE0">
      <w:pPr>
        <w:ind w:left="720"/>
        <w:rPr>
          <w:rFonts w:ascii="Arial" w:hAnsi="Arial" w:cs="Arial"/>
          <w:sz w:val="20"/>
        </w:rPr>
      </w:pPr>
    </w:p>
    <w:p w14:paraId="13E53B65" w14:textId="4B078589" w:rsidR="00263722" w:rsidRDefault="00263722" w:rsidP="00E22AE0">
      <w:pPr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5C2442B1" w14:textId="7A9AC1BE" w:rsidR="00263722" w:rsidRDefault="00263722" w:rsidP="00E22AE0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761F788F" w14:textId="1E078239" w:rsidR="00263722" w:rsidRDefault="00263722" w:rsidP="00E22AE0">
      <w:pPr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3060F43F" w14:textId="211B8346" w:rsidR="00263722" w:rsidRDefault="00263722" w:rsidP="00263722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1286D6C0" w14:textId="77777777" w:rsidR="007E40D4" w:rsidRPr="00263722" w:rsidRDefault="0055391A" w:rsidP="00263722">
      <w:pPr>
        <w:numPr>
          <w:ilvl w:val="1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Answer]"/>
            </w:textInput>
          </w:ffData>
        </w:fldChar>
      </w:r>
      <w:r w:rsidR="00263722"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 w:rsidR="00263722">
        <w:rPr>
          <w:rFonts w:ascii="Arial" w:hAnsi="Arial" w:cs="Arial"/>
          <w:noProof/>
          <w:sz w:val="18"/>
          <w:szCs w:val="18"/>
        </w:rPr>
        <w:t>[Answer]</w:t>
      </w:r>
      <w:r>
        <w:rPr>
          <w:rFonts w:ascii="Arial" w:hAnsi="Arial" w:cs="Arial"/>
          <w:sz w:val="18"/>
          <w:szCs w:val="18"/>
        </w:rPr>
        <w:fldChar w:fldCharType="end"/>
      </w:r>
      <w:r w:rsidR="00263722">
        <w:rPr>
          <w:rFonts w:ascii="Arial" w:hAnsi="Arial" w:cs="Arial"/>
          <w:sz w:val="20"/>
        </w:rPr>
        <w:br/>
      </w:r>
    </w:p>
    <w:sectPr w:rsidR="007E40D4" w:rsidRPr="00263722" w:rsidSect="00BA58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74CE" w14:textId="77777777" w:rsidR="006F1D0A" w:rsidRDefault="006F1D0A">
      <w:r>
        <w:separator/>
      </w:r>
    </w:p>
  </w:endnote>
  <w:endnote w:type="continuationSeparator" w:id="0">
    <w:p w14:paraId="5F44DB72" w14:textId="77777777" w:rsidR="006F1D0A" w:rsidRDefault="006F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6FBA" w14:textId="77777777" w:rsidR="00E31050" w:rsidRPr="00946961" w:rsidRDefault="00664AB9" w:rsidP="00946961">
    <w:pPr>
      <w:pStyle w:val="Footer"/>
      <w:widowControl w:val="0"/>
      <w:pBdr>
        <w:top w:val="single" w:sz="12" w:space="1" w:color="auto"/>
      </w:pBdr>
      <w:tabs>
        <w:tab w:val="clear" w:pos="4320"/>
        <w:tab w:val="clear" w:pos="8640"/>
        <w:tab w:val="right" w:pos="10080"/>
      </w:tabs>
      <w:jc w:val="both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SAO-</w:t>
    </w:r>
    <w:r w:rsidR="00946961">
      <w:rPr>
        <w:rFonts w:ascii="Arial" w:hAnsi="Arial" w:cs="Arial"/>
        <w:sz w:val="20"/>
      </w:rPr>
      <w:t>F800-00v0610</w:t>
    </w:r>
    <w:r w:rsidR="00946961">
      <w:rPr>
        <w:rFonts w:ascii="Arial" w:hAnsi="Arial" w:cs="Arial"/>
        <w:sz w:val="20"/>
      </w:rPr>
      <w:tab/>
    </w:r>
    <w:sdt>
      <w:sdtPr>
        <w:rPr>
          <w:rFonts w:ascii="Arial" w:hAnsi="Arial" w:cs="Arial"/>
          <w:sz w:val="20"/>
        </w:rPr>
        <w:id w:val="109481095"/>
        <w:docPartObj>
          <w:docPartGallery w:val="Page Numbers (Top of Page)"/>
          <w:docPartUnique/>
        </w:docPartObj>
      </w:sdtPr>
      <w:sdtEndPr/>
      <w:sdtContent>
        <w:r w:rsidR="00946961" w:rsidRPr="00946961">
          <w:rPr>
            <w:rFonts w:ascii="Arial" w:hAnsi="Arial" w:cs="Arial"/>
            <w:sz w:val="20"/>
          </w:rPr>
          <w:t xml:space="preserve">Page </w:t>
        </w:r>
        <w:r w:rsidR="0055391A" w:rsidRPr="00946961">
          <w:rPr>
            <w:rFonts w:ascii="Arial" w:hAnsi="Arial" w:cs="Arial"/>
            <w:sz w:val="20"/>
          </w:rPr>
          <w:fldChar w:fldCharType="begin"/>
        </w:r>
        <w:r w:rsidR="00946961" w:rsidRPr="00946961">
          <w:rPr>
            <w:rFonts w:ascii="Arial" w:hAnsi="Arial" w:cs="Arial"/>
            <w:sz w:val="20"/>
          </w:rPr>
          <w:instrText xml:space="preserve"> PAGE </w:instrText>
        </w:r>
        <w:r w:rsidR="0055391A" w:rsidRPr="00946961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2</w:t>
        </w:r>
        <w:r w:rsidR="0055391A" w:rsidRPr="00946961">
          <w:rPr>
            <w:rFonts w:ascii="Arial" w:hAnsi="Arial" w:cs="Arial"/>
            <w:sz w:val="20"/>
          </w:rPr>
          <w:fldChar w:fldCharType="end"/>
        </w:r>
        <w:r w:rsidR="00946961" w:rsidRPr="00946961">
          <w:rPr>
            <w:rFonts w:ascii="Arial" w:hAnsi="Arial" w:cs="Arial"/>
            <w:sz w:val="20"/>
          </w:rPr>
          <w:t xml:space="preserve"> of </w:t>
        </w:r>
        <w:r w:rsidR="0055391A" w:rsidRPr="00946961">
          <w:rPr>
            <w:rFonts w:ascii="Arial" w:hAnsi="Arial" w:cs="Arial"/>
            <w:sz w:val="20"/>
          </w:rPr>
          <w:fldChar w:fldCharType="begin"/>
        </w:r>
        <w:r w:rsidR="00946961" w:rsidRPr="00946961">
          <w:rPr>
            <w:rFonts w:ascii="Arial" w:hAnsi="Arial" w:cs="Arial"/>
            <w:sz w:val="20"/>
          </w:rPr>
          <w:instrText xml:space="preserve"> NUMPAGES  </w:instrText>
        </w:r>
        <w:r w:rsidR="0055391A" w:rsidRPr="00946961">
          <w:rPr>
            <w:rFonts w:ascii="Arial" w:hAnsi="Arial" w:cs="Arial"/>
            <w:sz w:val="20"/>
          </w:rPr>
          <w:fldChar w:fldCharType="separate"/>
        </w:r>
        <w:r w:rsidR="00E178B2">
          <w:rPr>
            <w:rFonts w:ascii="Arial" w:hAnsi="Arial" w:cs="Arial"/>
            <w:noProof/>
            <w:sz w:val="20"/>
          </w:rPr>
          <w:t>2</w:t>
        </w:r>
        <w:r w:rsidR="0055391A" w:rsidRPr="00946961">
          <w:rPr>
            <w:rFonts w:ascii="Arial" w:hAnsi="Arial" w:cs="Arial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0F1F" w14:textId="77777777" w:rsidR="00E31050" w:rsidRPr="003978CE" w:rsidRDefault="006146DE" w:rsidP="00664AB9">
    <w:pPr>
      <w:pStyle w:val="Footer"/>
      <w:widowControl w:val="0"/>
      <w:pBdr>
        <w:top w:val="single" w:sz="12" w:space="1" w:color="auto"/>
      </w:pBdr>
      <w:tabs>
        <w:tab w:val="clear" w:pos="4320"/>
        <w:tab w:val="clear" w:pos="8640"/>
        <w:tab w:val="right" w:pos="10080"/>
      </w:tabs>
      <w:jc w:val="both"/>
      <w:rPr>
        <w:rFonts w:ascii="Arial" w:hAnsi="Arial" w:cs="Arial"/>
        <w:sz w:val="18"/>
        <w:szCs w:val="18"/>
      </w:rPr>
    </w:pPr>
    <w:r w:rsidRPr="00E61DA3">
      <w:rPr>
        <w:rFonts w:ascii="Arial" w:hAnsi="Arial" w:cs="Arial"/>
        <w:sz w:val="18"/>
        <w:szCs w:val="18"/>
      </w:rPr>
      <w:t>F</w:t>
    </w:r>
    <w:r w:rsidR="007E40D4">
      <w:rPr>
        <w:rFonts w:ascii="Arial" w:hAnsi="Arial" w:cs="Arial"/>
        <w:sz w:val="18"/>
        <w:szCs w:val="18"/>
      </w:rPr>
      <w:t>110-</w:t>
    </w:r>
    <w:r w:rsidR="00263722">
      <w:rPr>
        <w:rFonts w:ascii="Arial" w:hAnsi="Arial" w:cs="Arial"/>
        <w:sz w:val="18"/>
        <w:szCs w:val="18"/>
      </w:rPr>
      <w:t>17</w:t>
    </w:r>
    <w:r>
      <w:rPr>
        <w:rFonts w:ascii="Arial" w:hAnsi="Arial" w:cs="Arial"/>
        <w:sz w:val="18"/>
        <w:szCs w:val="18"/>
      </w:rPr>
      <w:t>v0912</w:t>
    </w:r>
    <w:r w:rsidR="00664AB9" w:rsidRPr="003978CE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09481154"/>
        <w:docPartObj>
          <w:docPartGallery w:val="Page Numbers (Top of Page)"/>
          <w:docPartUnique/>
        </w:docPartObj>
      </w:sdtPr>
      <w:sdtEndPr/>
      <w:sdtContent>
        <w:r w:rsidR="00664AB9" w:rsidRPr="003978CE">
          <w:rPr>
            <w:rFonts w:ascii="Arial" w:hAnsi="Arial" w:cs="Arial"/>
            <w:sz w:val="18"/>
            <w:szCs w:val="18"/>
          </w:rPr>
          <w:t xml:space="preserve">Page </w:t>
        </w:r>
        <w:r w:rsidR="0055391A" w:rsidRPr="003978CE">
          <w:rPr>
            <w:rFonts w:ascii="Arial" w:hAnsi="Arial" w:cs="Arial"/>
            <w:sz w:val="18"/>
            <w:szCs w:val="18"/>
          </w:rPr>
          <w:fldChar w:fldCharType="begin"/>
        </w:r>
        <w:r w:rsidR="00664AB9" w:rsidRPr="003978CE">
          <w:rPr>
            <w:rFonts w:ascii="Arial" w:hAnsi="Arial" w:cs="Arial"/>
            <w:sz w:val="18"/>
            <w:szCs w:val="18"/>
          </w:rPr>
          <w:instrText xml:space="preserve"> PAGE </w:instrText>
        </w:r>
        <w:r w:rsidR="0055391A" w:rsidRPr="003978CE">
          <w:rPr>
            <w:rFonts w:ascii="Arial" w:hAnsi="Arial" w:cs="Arial"/>
            <w:sz w:val="18"/>
            <w:szCs w:val="18"/>
          </w:rPr>
          <w:fldChar w:fldCharType="separate"/>
        </w:r>
        <w:r w:rsidR="00FB1875">
          <w:rPr>
            <w:rFonts w:ascii="Arial" w:hAnsi="Arial" w:cs="Arial"/>
            <w:noProof/>
            <w:sz w:val="18"/>
            <w:szCs w:val="18"/>
          </w:rPr>
          <w:t>2</w:t>
        </w:r>
        <w:r w:rsidR="0055391A" w:rsidRPr="003978CE">
          <w:rPr>
            <w:rFonts w:ascii="Arial" w:hAnsi="Arial" w:cs="Arial"/>
            <w:sz w:val="18"/>
            <w:szCs w:val="18"/>
          </w:rPr>
          <w:fldChar w:fldCharType="end"/>
        </w:r>
        <w:r w:rsidR="00664AB9" w:rsidRPr="003978CE">
          <w:rPr>
            <w:rFonts w:ascii="Arial" w:hAnsi="Arial" w:cs="Arial"/>
            <w:sz w:val="18"/>
            <w:szCs w:val="18"/>
          </w:rPr>
          <w:t xml:space="preserve"> of </w:t>
        </w:r>
        <w:r w:rsidR="0055391A" w:rsidRPr="003978CE">
          <w:rPr>
            <w:rFonts w:ascii="Arial" w:hAnsi="Arial" w:cs="Arial"/>
            <w:sz w:val="18"/>
            <w:szCs w:val="18"/>
          </w:rPr>
          <w:fldChar w:fldCharType="begin"/>
        </w:r>
        <w:r w:rsidR="00664AB9" w:rsidRPr="003978CE">
          <w:rPr>
            <w:rFonts w:ascii="Arial" w:hAnsi="Arial" w:cs="Arial"/>
            <w:sz w:val="18"/>
            <w:szCs w:val="18"/>
          </w:rPr>
          <w:instrText xml:space="preserve"> NUMPAGES  </w:instrText>
        </w:r>
        <w:r w:rsidR="0055391A" w:rsidRPr="003978CE">
          <w:rPr>
            <w:rFonts w:ascii="Arial" w:hAnsi="Arial" w:cs="Arial"/>
            <w:sz w:val="18"/>
            <w:szCs w:val="18"/>
          </w:rPr>
          <w:fldChar w:fldCharType="separate"/>
        </w:r>
        <w:r w:rsidR="00FB1875">
          <w:rPr>
            <w:rFonts w:ascii="Arial" w:hAnsi="Arial" w:cs="Arial"/>
            <w:noProof/>
            <w:sz w:val="18"/>
            <w:szCs w:val="18"/>
          </w:rPr>
          <w:t>2</w:t>
        </w:r>
        <w:r w:rsidR="0055391A" w:rsidRPr="003978CE">
          <w:rPr>
            <w:rFonts w:ascii="Arial" w:hAnsi="Arial" w:cs="Arial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80"/>
    </w:tblGrid>
    <w:tr w:rsidR="000707A1" w:rsidRPr="00FB1875" w14:paraId="3CC6C519" w14:textId="77777777" w:rsidTr="00B630D3">
      <w:trPr>
        <w:trHeight w:val="288"/>
      </w:trPr>
      <w:tc>
        <w:tcPr>
          <w:tcW w:w="10512" w:type="dxa"/>
          <w:tcMar>
            <w:left w:w="0" w:type="dxa"/>
            <w:right w:w="0" w:type="dxa"/>
          </w:tcMar>
          <w:vAlign w:val="center"/>
        </w:tcPr>
        <w:p w14:paraId="26483FDD" w14:textId="77777777" w:rsidR="000707A1" w:rsidRPr="00FB1875" w:rsidRDefault="00797B50" w:rsidP="00BF04AC">
          <w:pPr>
            <w:pStyle w:val="Footer"/>
            <w:tabs>
              <w:tab w:val="clear" w:pos="4320"/>
              <w:tab w:val="clear" w:pos="8640"/>
              <w:tab w:val="right" w:pos="10080"/>
            </w:tabs>
            <w:rPr>
              <w:rFonts w:ascii="Arial" w:hAnsi="Arial" w:cs="Arial"/>
              <w:sz w:val="18"/>
              <w:szCs w:val="18"/>
            </w:rPr>
          </w:pPr>
          <w:r w:rsidRPr="00FB1875">
            <w:rPr>
              <w:rFonts w:ascii="Arial" w:hAnsi="Arial" w:cs="Arial"/>
              <w:sz w:val="18"/>
              <w:szCs w:val="18"/>
            </w:rPr>
            <w:t>F</w:t>
          </w:r>
          <w:r w:rsidR="00BF04AC" w:rsidRPr="00FB1875">
            <w:rPr>
              <w:rFonts w:ascii="Arial" w:hAnsi="Arial" w:cs="Arial"/>
              <w:sz w:val="18"/>
              <w:szCs w:val="18"/>
            </w:rPr>
            <w:t>1</w:t>
          </w:r>
          <w:r w:rsidR="00263722" w:rsidRPr="00FB1875">
            <w:rPr>
              <w:rFonts w:ascii="Arial" w:hAnsi="Arial" w:cs="Arial"/>
              <w:sz w:val="18"/>
              <w:szCs w:val="18"/>
            </w:rPr>
            <w:t>10-17</w:t>
          </w:r>
          <w:r w:rsidR="00E61DA3" w:rsidRPr="00FB1875">
            <w:rPr>
              <w:rFonts w:ascii="Arial" w:hAnsi="Arial" w:cs="Arial"/>
              <w:sz w:val="18"/>
              <w:szCs w:val="18"/>
            </w:rPr>
            <w:t>v0912</w:t>
          </w:r>
          <w:r w:rsidR="00E61DA3" w:rsidRPr="00FB1875">
            <w:rPr>
              <w:rFonts w:ascii="Arial" w:hAnsi="Arial" w:cs="Arial"/>
              <w:sz w:val="18"/>
              <w:szCs w:val="18"/>
            </w:rPr>
            <w:tab/>
          </w:r>
          <w:r w:rsidR="00FB1875" w:rsidRPr="00FB1875">
            <w:rPr>
              <w:rFonts w:ascii="Arial" w:hAnsi="Arial" w:cs="Arial"/>
              <w:sz w:val="18"/>
              <w:szCs w:val="18"/>
            </w:rPr>
            <w:t xml:space="preserve">Page </w: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begin"/>
          </w:r>
          <w:r w:rsidR="00FB1875" w:rsidRPr="00FB1875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separate"/>
          </w:r>
          <w:r w:rsidR="00FB1875">
            <w:rPr>
              <w:rFonts w:ascii="Arial" w:hAnsi="Arial" w:cs="Arial"/>
              <w:noProof/>
              <w:sz w:val="18"/>
              <w:szCs w:val="18"/>
            </w:rPr>
            <w:t>1</w: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end"/>
          </w:r>
          <w:r w:rsidR="00FB1875" w:rsidRPr="00FB1875">
            <w:rPr>
              <w:rFonts w:ascii="Arial" w:hAnsi="Arial" w:cs="Arial"/>
              <w:sz w:val="18"/>
              <w:szCs w:val="18"/>
            </w:rPr>
            <w:t xml:space="preserve"> of </w: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begin"/>
          </w:r>
          <w:r w:rsidR="00FB1875" w:rsidRPr="00FB1875">
            <w:rPr>
              <w:rFonts w:ascii="Arial" w:hAnsi="Arial" w:cs="Arial"/>
              <w:sz w:val="18"/>
              <w:szCs w:val="18"/>
            </w:rPr>
            <w:instrText xml:space="preserve"> NUMPAGES  </w:instrTex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separate"/>
          </w:r>
          <w:r w:rsidR="00FB1875">
            <w:rPr>
              <w:rFonts w:ascii="Arial" w:hAnsi="Arial" w:cs="Arial"/>
              <w:noProof/>
              <w:sz w:val="18"/>
              <w:szCs w:val="18"/>
            </w:rPr>
            <w:t>2</w:t>
          </w:r>
          <w:r w:rsidR="00FB1875" w:rsidRPr="00FB1875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0841252" w14:textId="77777777" w:rsidR="000707A1" w:rsidRPr="002470DF" w:rsidRDefault="000707A1" w:rsidP="000707A1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37CBC" w14:textId="77777777" w:rsidR="006F1D0A" w:rsidRDefault="006F1D0A">
      <w:r>
        <w:separator/>
      </w:r>
    </w:p>
  </w:footnote>
  <w:footnote w:type="continuationSeparator" w:id="0">
    <w:p w14:paraId="19E7C1D1" w14:textId="77777777" w:rsidR="006F1D0A" w:rsidRDefault="006F1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3C5F" w14:textId="77777777" w:rsidR="00E31050" w:rsidRPr="00550223" w:rsidRDefault="00550223">
    <w:pPr>
      <w:pStyle w:val="Header"/>
      <w:pBdr>
        <w:bottom w:val="single" w:sz="12" w:space="1" w:color="auto"/>
      </w:pBdr>
      <w:tabs>
        <w:tab w:val="clear" w:pos="4320"/>
        <w:tab w:val="clear" w:pos="8640"/>
        <w:tab w:val="right" w:pos="10080"/>
      </w:tabs>
      <w:rPr>
        <w:rFonts w:ascii="Arial" w:hAnsi="Arial" w:cs="Arial"/>
        <w:b/>
        <w:sz w:val="20"/>
      </w:rPr>
    </w:pPr>
    <w:r w:rsidRPr="00550223">
      <w:rPr>
        <w:rFonts w:ascii="Arial" w:hAnsi="Arial" w:cs="Arial"/>
        <w:b/>
        <w:sz w:val="20"/>
      </w:rPr>
      <w:t>Project [AGY-FYNNNN]</w:t>
    </w:r>
    <w:r w:rsidRPr="00550223">
      <w:rPr>
        <w:rFonts w:ascii="Arial" w:hAnsi="Arial" w:cs="Arial"/>
        <w:b/>
        <w:sz w:val="20"/>
      </w:rPr>
      <w:tab/>
      <w:t>[Project Name]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EC1" w14:textId="77777777" w:rsidR="00E31050" w:rsidRPr="00FB1875" w:rsidRDefault="00664AB9" w:rsidP="00664AB9">
    <w:pPr>
      <w:pStyle w:val="Header"/>
      <w:pBdr>
        <w:bottom w:val="single" w:sz="12" w:space="1" w:color="auto"/>
      </w:pBdr>
      <w:tabs>
        <w:tab w:val="clear" w:pos="4320"/>
        <w:tab w:val="clear" w:pos="8640"/>
        <w:tab w:val="right" w:pos="10080"/>
      </w:tabs>
      <w:rPr>
        <w:rFonts w:ascii="Arial" w:hAnsi="Arial" w:cs="Arial"/>
        <w:b/>
        <w:sz w:val="20"/>
      </w:rPr>
    </w:pPr>
    <w:r w:rsidRPr="00FB1875">
      <w:rPr>
        <w:rFonts w:ascii="Arial" w:hAnsi="Arial" w:cs="Arial"/>
        <w:b/>
        <w:sz w:val="20"/>
      </w:rPr>
      <w:t>[</w:t>
    </w:r>
    <w:r w:rsidR="002151D4" w:rsidRPr="00FB1875">
      <w:rPr>
        <w:rFonts w:ascii="Arial" w:hAnsi="Arial" w:cs="Arial"/>
        <w:b/>
        <w:sz w:val="20"/>
      </w:rPr>
      <w:t>Project Number</w:t>
    </w:r>
    <w:r w:rsidRPr="00FB1875">
      <w:rPr>
        <w:rFonts w:ascii="Arial" w:hAnsi="Arial" w:cs="Arial"/>
        <w:b/>
        <w:sz w:val="20"/>
      </w:rPr>
      <w:t>]</w:t>
    </w:r>
    <w:r w:rsidRPr="00FB1875">
      <w:rPr>
        <w:rFonts w:ascii="Arial" w:hAnsi="Arial" w:cs="Arial"/>
        <w:b/>
        <w:sz w:val="20"/>
      </w:rPr>
      <w:tab/>
      <w:t>[Project Name]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80"/>
    </w:tblGrid>
    <w:tr w:rsidR="000707A1" w14:paraId="71D89B2F" w14:textId="77777777" w:rsidTr="000707A1">
      <w:trPr>
        <w:trHeight w:val="288"/>
        <w:jc w:val="center"/>
      </w:trPr>
      <w:tc>
        <w:tcPr>
          <w:tcW w:w="5000" w:type="pct"/>
          <w:vAlign w:val="bottom"/>
        </w:tcPr>
        <w:p w14:paraId="2F6C8936" w14:textId="77777777" w:rsidR="000707A1" w:rsidRPr="00FB1875" w:rsidRDefault="00E178B2" w:rsidP="006146DE">
          <w:pPr>
            <w:rPr>
              <w:rFonts w:ascii="Arial" w:hAnsi="Arial" w:cs="Arial"/>
            </w:rPr>
          </w:pPr>
          <w:r w:rsidRPr="00FB1875">
            <w:rPr>
              <w:rFonts w:ascii="Arial" w:hAnsi="Arial" w:cs="Arial"/>
              <w:b/>
              <w:sz w:val="32"/>
              <w:szCs w:val="32"/>
            </w:rPr>
            <w:t xml:space="preserve">RFQ </w:t>
          </w:r>
          <w:r w:rsidR="00263722" w:rsidRPr="00FB1875">
            <w:rPr>
              <w:rFonts w:ascii="Arial" w:hAnsi="Arial" w:cs="Arial"/>
              <w:b/>
              <w:sz w:val="32"/>
              <w:szCs w:val="32"/>
            </w:rPr>
            <w:t>Question and Answer List</w:t>
          </w:r>
        </w:p>
      </w:tc>
    </w:tr>
    <w:tr w:rsidR="000707A1" w14:paraId="594F17E8" w14:textId="77777777" w:rsidTr="000707A1">
      <w:trPr>
        <w:trHeight w:val="144"/>
        <w:jc w:val="center"/>
      </w:trPr>
      <w:tc>
        <w:tcPr>
          <w:tcW w:w="5000" w:type="pct"/>
          <w:tcBorders>
            <w:bottom w:val="single" w:sz="12" w:space="0" w:color="auto"/>
          </w:tcBorders>
          <w:vAlign w:val="bottom"/>
        </w:tcPr>
        <w:p w14:paraId="1DC63E41" w14:textId="77777777" w:rsidR="000707A1" w:rsidRDefault="000707A1" w:rsidP="000707A1">
          <w:pPr>
            <w:rPr>
              <w:rFonts w:ascii="Times New Roman" w:hAnsi="Times New Roman"/>
              <w:bCs/>
              <w:sz w:val="20"/>
            </w:rPr>
          </w:pPr>
          <w:r>
            <w:rPr>
              <w:rFonts w:ascii="Arial" w:hAnsi="Arial" w:cs="Arial"/>
              <w:b/>
              <w:bCs/>
              <w:szCs w:val="24"/>
            </w:rPr>
            <w:t>State of Ohio Standard Forms and Documents</w:t>
          </w:r>
        </w:p>
      </w:tc>
    </w:tr>
  </w:tbl>
  <w:p w14:paraId="4A550662" w14:textId="77777777" w:rsidR="006649DF" w:rsidRPr="00767C5C" w:rsidRDefault="006649DF" w:rsidP="006649DF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3897"/>
    <w:multiLevelType w:val="hybridMultilevel"/>
    <w:tmpl w:val="8A2408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CC904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58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45"/>
    <w:rsid w:val="000707A1"/>
    <w:rsid w:val="00093462"/>
    <w:rsid w:val="001157E3"/>
    <w:rsid w:val="001724BA"/>
    <w:rsid w:val="001D21D0"/>
    <w:rsid w:val="002029D6"/>
    <w:rsid w:val="002151D4"/>
    <w:rsid w:val="002470DF"/>
    <w:rsid w:val="00263722"/>
    <w:rsid w:val="002A7DDF"/>
    <w:rsid w:val="002B6345"/>
    <w:rsid w:val="002C511F"/>
    <w:rsid w:val="00316CAE"/>
    <w:rsid w:val="00353C37"/>
    <w:rsid w:val="003606D3"/>
    <w:rsid w:val="003610DE"/>
    <w:rsid w:val="00383E2C"/>
    <w:rsid w:val="003978CE"/>
    <w:rsid w:val="003C020F"/>
    <w:rsid w:val="003C1733"/>
    <w:rsid w:val="003C5B36"/>
    <w:rsid w:val="004854B6"/>
    <w:rsid w:val="0049256B"/>
    <w:rsid w:val="00532DDF"/>
    <w:rsid w:val="00550223"/>
    <w:rsid w:val="0055391A"/>
    <w:rsid w:val="00560304"/>
    <w:rsid w:val="006146DE"/>
    <w:rsid w:val="006353C3"/>
    <w:rsid w:val="006649DF"/>
    <w:rsid w:val="00664AB9"/>
    <w:rsid w:val="00676F4C"/>
    <w:rsid w:val="006F1D0A"/>
    <w:rsid w:val="007228FD"/>
    <w:rsid w:val="00797B50"/>
    <w:rsid w:val="007E002B"/>
    <w:rsid w:val="007E40D4"/>
    <w:rsid w:val="00826B4A"/>
    <w:rsid w:val="0084386D"/>
    <w:rsid w:val="008450F0"/>
    <w:rsid w:val="008A5770"/>
    <w:rsid w:val="008A63DB"/>
    <w:rsid w:val="00900479"/>
    <w:rsid w:val="00920B5B"/>
    <w:rsid w:val="00946961"/>
    <w:rsid w:val="00990179"/>
    <w:rsid w:val="009F10C8"/>
    <w:rsid w:val="009F7765"/>
    <w:rsid w:val="00A010D3"/>
    <w:rsid w:val="00A012A5"/>
    <w:rsid w:val="00A16761"/>
    <w:rsid w:val="00A56996"/>
    <w:rsid w:val="00A9331E"/>
    <w:rsid w:val="00AA16EC"/>
    <w:rsid w:val="00AB6621"/>
    <w:rsid w:val="00AC43F5"/>
    <w:rsid w:val="00B10131"/>
    <w:rsid w:val="00B33C1B"/>
    <w:rsid w:val="00B47806"/>
    <w:rsid w:val="00B630D3"/>
    <w:rsid w:val="00B81794"/>
    <w:rsid w:val="00B8342F"/>
    <w:rsid w:val="00B84623"/>
    <w:rsid w:val="00B87AD3"/>
    <w:rsid w:val="00BA58F9"/>
    <w:rsid w:val="00BF04AC"/>
    <w:rsid w:val="00BF629B"/>
    <w:rsid w:val="00C51773"/>
    <w:rsid w:val="00C52EC7"/>
    <w:rsid w:val="00C6015C"/>
    <w:rsid w:val="00C7621E"/>
    <w:rsid w:val="00C77008"/>
    <w:rsid w:val="00CA4AA1"/>
    <w:rsid w:val="00CA54D1"/>
    <w:rsid w:val="00CA6CBA"/>
    <w:rsid w:val="00CB0D0D"/>
    <w:rsid w:val="00CF3F19"/>
    <w:rsid w:val="00CF5BA4"/>
    <w:rsid w:val="00D03307"/>
    <w:rsid w:val="00D07A45"/>
    <w:rsid w:val="00D24E23"/>
    <w:rsid w:val="00D60F71"/>
    <w:rsid w:val="00D73DE2"/>
    <w:rsid w:val="00E178B2"/>
    <w:rsid w:val="00E22AE0"/>
    <w:rsid w:val="00E31050"/>
    <w:rsid w:val="00E40CAE"/>
    <w:rsid w:val="00E54AA8"/>
    <w:rsid w:val="00E6129A"/>
    <w:rsid w:val="00E61DA3"/>
    <w:rsid w:val="00E6524F"/>
    <w:rsid w:val="00E75905"/>
    <w:rsid w:val="00ED09B9"/>
    <w:rsid w:val="00EE2EB9"/>
    <w:rsid w:val="00EE5270"/>
    <w:rsid w:val="00F2176A"/>
    <w:rsid w:val="00F72B0C"/>
    <w:rsid w:val="00FB1875"/>
    <w:rsid w:val="00FD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F7B24"/>
  <w15:docId w15:val="{4BED7417-3DB4-4DF2-B503-6CFC810B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996"/>
    <w:rPr>
      <w:rFonts w:ascii="New York" w:hAnsi="New Yor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5699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5699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5699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56996"/>
  </w:style>
  <w:style w:type="character" w:styleId="FollowedHyperlink">
    <w:name w:val="FollowedHyperlink"/>
    <w:basedOn w:val="DefaultParagraphFont"/>
    <w:rsid w:val="00A56996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BA58F9"/>
    <w:rPr>
      <w:rFonts w:ascii="New York" w:hAnsi="New York"/>
      <w:sz w:val="24"/>
    </w:rPr>
  </w:style>
  <w:style w:type="table" w:styleId="TableGrid">
    <w:name w:val="Table Grid"/>
    <w:basedOn w:val="TableNormal"/>
    <w:rsid w:val="000707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E22AE0"/>
    <w:rPr>
      <w:rFonts w:ascii="Aptos" w:eastAsiaTheme="minorHAnsi" w:hAnsi="Aptos" w:cs="Aptos"/>
      <w:szCs w:val="24"/>
    </w:rPr>
  </w:style>
  <w:style w:type="paragraph" w:styleId="ListParagraph">
    <w:name w:val="List Paragraph"/>
    <w:basedOn w:val="Normal"/>
    <w:uiPriority w:val="34"/>
    <w:qFormat/>
    <w:rsid w:val="00E22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74053\Downloads\F110-17-RFQ-Question-Answer-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645E4D21FE54E96FAD3321C64067F" ma:contentTypeVersion="12" ma:contentTypeDescription="Create a new document." ma:contentTypeScope="" ma:versionID="d15fa1066be8b12711b62461e8e03459">
  <xsd:schema xmlns:xsd="http://www.w3.org/2001/XMLSchema" xmlns:xs="http://www.w3.org/2001/XMLSchema" xmlns:p="http://schemas.microsoft.com/office/2006/metadata/properties" xmlns:ns2="31c5dc73-4810-44f8-b6c0-17b78a9599d0" xmlns:ns3="39a66834-66db-4c4c-998e-c37e6d4ea711" targetNamespace="http://schemas.microsoft.com/office/2006/metadata/properties" ma:root="true" ma:fieldsID="15938c377a898dd8e42882bfb7ea0cbf" ns2:_="" ns3:_="">
    <xsd:import namespace="31c5dc73-4810-44f8-b6c0-17b78a9599d0"/>
    <xsd:import namespace="39a66834-66db-4c4c-998e-c37e6d4ea7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5dc73-4810-44f8-b6c0-17b78a959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66834-66db-4c4c-998e-c37e6d4ea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A584F5-3322-477D-91C6-910628912F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671B0F-DFA7-484D-A814-724FA269D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DC8AE-9FFE-4471-8DFF-7E02E20B8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5dc73-4810-44f8-b6c0-17b78a9599d0"/>
    <ds:schemaRef ds:uri="39a66834-66db-4c4c-998e-c37e6d4ea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F110-17-RFQ-Question-Answer-List</Template>
  <TotalTime>3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F800-00</vt:lpstr>
    </vt:vector>
  </TitlesOfParts>
  <Manager>Lane Beougher</Manager>
  <Company>State Architect's Office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F800-00</dc:title>
  <dc:subject>SAO Formhead - Portrait</dc:subject>
  <dc:creator>Clark, Bethany</dc:creator>
  <cp:keywords>Forms</cp:keywords>
  <cp:lastModifiedBy>Clark, Bethany</cp:lastModifiedBy>
  <cp:revision>2</cp:revision>
  <cp:lastPrinted>2012-09-06T13:59:00Z</cp:lastPrinted>
  <dcterms:created xsi:type="dcterms:W3CDTF">2026-08-11T15:11:00Z</dcterms:created>
  <dcterms:modified xsi:type="dcterms:W3CDTF">2026-08-11T15:11:00Z</dcterms:modified>
  <cp:category>Documents</cp:category>
  <cp:contentStatus>v0610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0x010100E57645E4D21FE54E96FAD3321C64067F</vt:lpwstr>
  </property>
</Properties>
</file>